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C541" w14:textId="77777777" w:rsidR="003F65E1" w:rsidRDefault="003F65E1" w:rsidP="00A543DA"/>
    <w:p w14:paraId="7BC742C0" w14:textId="77777777" w:rsidR="003F65E1" w:rsidRPr="003F65E1" w:rsidRDefault="003F65E1" w:rsidP="003F65E1">
      <w:pPr>
        <w:jc w:val="center"/>
        <w:rPr>
          <w:b/>
        </w:rPr>
      </w:pPr>
      <w:r w:rsidRPr="003F65E1">
        <w:rPr>
          <w:b/>
        </w:rPr>
        <w:t>TOWN OF SHARPSBURG BUSINESS REGISTRATION APPLICATION</w:t>
      </w:r>
    </w:p>
    <w:p w14:paraId="2658AE6C" w14:textId="77777777" w:rsidR="003F65E1" w:rsidRDefault="003F65E1" w:rsidP="003F65E1"/>
    <w:p w14:paraId="332823A7" w14:textId="77777777" w:rsidR="003F65E1" w:rsidRDefault="003F65E1" w:rsidP="009154E5">
      <w:pPr>
        <w:jc w:val="center"/>
      </w:pPr>
      <w:r>
        <w:t>(PLEASE TYPE OR PRINT CLEARLY)</w:t>
      </w:r>
    </w:p>
    <w:p w14:paraId="25EC7CE9" w14:textId="77777777" w:rsidR="003F65E1" w:rsidRDefault="003F65E1" w:rsidP="003F65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80B5CE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>Name of Business</w:t>
      </w:r>
      <w:r w:rsidRPr="003F65E1"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___________________________________________________________</w:t>
      </w:r>
      <w:r w:rsidRPr="003F65E1">
        <w:rPr>
          <w:sz w:val="24"/>
          <w:szCs w:val="24"/>
        </w:rPr>
        <w:tab/>
        <w:t xml:space="preserve">  </w:t>
      </w:r>
    </w:p>
    <w:p w14:paraId="70CBA4C2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</w:p>
    <w:p w14:paraId="4F7C894E" w14:textId="77777777" w:rsid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>Federal Tax ID Number</w:t>
      </w:r>
      <w:r>
        <w:rPr>
          <w:sz w:val="24"/>
          <w:szCs w:val="24"/>
        </w:rPr>
        <w:t>___________________________________________________________</w:t>
      </w:r>
    </w:p>
    <w:p w14:paraId="77AC65A6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</w:p>
    <w:p w14:paraId="2BC49C39" w14:textId="5476B0F4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>Owner of Business</w:t>
      </w:r>
      <w:r>
        <w:rPr>
          <w:sz w:val="24"/>
          <w:szCs w:val="24"/>
        </w:rPr>
        <w:tab/>
        <w:t>_________________________</w:t>
      </w:r>
      <w:r w:rsidR="00B63377">
        <w:rPr>
          <w:sz w:val="24"/>
          <w:szCs w:val="24"/>
        </w:rPr>
        <w:t xml:space="preserve">Number of Employees </w:t>
      </w:r>
      <w:r>
        <w:rPr>
          <w:sz w:val="24"/>
          <w:szCs w:val="24"/>
        </w:rPr>
        <w:t>________________</w:t>
      </w:r>
      <w:r w:rsidRPr="003F65E1">
        <w:rPr>
          <w:sz w:val="24"/>
          <w:szCs w:val="24"/>
        </w:rPr>
        <w:tab/>
        <w:t xml:space="preserve"> </w:t>
      </w:r>
    </w:p>
    <w:p w14:paraId="30AA078E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</w:p>
    <w:p w14:paraId="05F0AC0E" w14:textId="26016AA3" w:rsidR="003F65E1" w:rsidRPr="003F65E1" w:rsidRDefault="003F65E1" w:rsidP="003F65E1">
      <w:pPr>
        <w:rPr>
          <w:sz w:val="24"/>
          <w:szCs w:val="24"/>
        </w:rPr>
      </w:pPr>
      <w:r>
        <w:rPr>
          <w:sz w:val="24"/>
          <w:szCs w:val="24"/>
        </w:rPr>
        <w:t>Date Business Began</w:t>
      </w:r>
      <w:r>
        <w:rPr>
          <w:sz w:val="24"/>
          <w:szCs w:val="24"/>
        </w:rPr>
        <w:tab/>
        <w:t xml:space="preserve">__________________ </w:t>
      </w:r>
      <w:r w:rsidRPr="003F65E1">
        <w:rPr>
          <w:sz w:val="24"/>
          <w:szCs w:val="24"/>
        </w:rPr>
        <w:t xml:space="preserve">Email address </w:t>
      </w:r>
      <w:r w:rsidR="00B63377">
        <w:rPr>
          <w:sz w:val="24"/>
          <w:szCs w:val="24"/>
        </w:rPr>
        <w:t>_______</w:t>
      </w:r>
      <w:r>
        <w:rPr>
          <w:sz w:val="24"/>
          <w:szCs w:val="24"/>
        </w:rPr>
        <w:t>_______________________</w:t>
      </w:r>
      <w:r w:rsidRPr="003F65E1">
        <w:rPr>
          <w:sz w:val="24"/>
          <w:szCs w:val="24"/>
        </w:rPr>
        <w:t xml:space="preserve">  </w:t>
      </w:r>
    </w:p>
    <w:p w14:paraId="7D0543EA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</w:p>
    <w:p w14:paraId="4E0B5601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>Business Address</w:t>
      </w:r>
      <w:r>
        <w:rPr>
          <w:sz w:val="24"/>
          <w:szCs w:val="24"/>
        </w:rPr>
        <w:tab/>
        <w:t>____________________________________________________________</w:t>
      </w:r>
      <w:r w:rsidRPr="003F65E1">
        <w:rPr>
          <w:sz w:val="24"/>
          <w:szCs w:val="24"/>
        </w:rPr>
        <w:t xml:space="preserve"> </w:t>
      </w:r>
    </w:p>
    <w:p w14:paraId="23EF30B8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</w:p>
    <w:p w14:paraId="2A2CB9D8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>Mailing Address</w:t>
      </w:r>
      <w:r>
        <w:rPr>
          <w:sz w:val="24"/>
          <w:szCs w:val="24"/>
        </w:rPr>
        <w:tab/>
        <w:t>____________________________________________________________</w:t>
      </w:r>
      <w:r w:rsidRPr="003F65E1">
        <w:rPr>
          <w:sz w:val="24"/>
          <w:szCs w:val="24"/>
        </w:rPr>
        <w:tab/>
        <w:t xml:space="preserve"> </w:t>
      </w:r>
    </w:p>
    <w:p w14:paraId="10E25363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</w:p>
    <w:p w14:paraId="55A5AE1E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 xml:space="preserve">Phone </w:t>
      </w:r>
      <w:proofErr w:type="gramStart"/>
      <w:r w:rsidRPr="003F65E1">
        <w:rPr>
          <w:sz w:val="24"/>
          <w:szCs w:val="24"/>
        </w:rPr>
        <w:t xml:space="preserve">Number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_____________________</w:t>
      </w:r>
      <w:r w:rsidRPr="003F65E1">
        <w:rPr>
          <w:sz w:val="24"/>
          <w:szCs w:val="24"/>
        </w:rPr>
        <w:t>Cell and/or Fax Number</w:t>
      </w:r>
      <w:r>
        <w:rPr>
          <w:sz w:val="24"/>
          <w:szCs w:val="24"/>
        </w:rPr>
        <w:t xml:space="preserve"> _________________</w:t>
      </w:r>
      <w:r w:rsidRPr="003F65E1">
        <w:rPr>
          <w:sz w:val="24"/>
          <w:szCs w:val="24"/>
        </w:rPr>
        <w:tab/>
        <w:t xml:space="preserve">  </w:t>
      </w:r>
    </w:p>
    <w:p w14:paraId="501594BB" w14:textId="77777777" w:rsidR="003F65E1" w:rsidRPr="003F65E1" w:rsidRDefault="003F65E1" w:rsidP="003F65E1">
      <w:pPr>
        <w:rPr>
          <w:sz w:val="24"/>
          <w:szCs w:val="24"/>
        </w:rPr>
      </w:pP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  <w:r w:rsidRPr="003F65E1">
        <w:rPr>
          <w:sz w:val="24"/>
          <w:szCs w:val="24"/>
        </w:rPr>
        <w:tab/>
      </w:r>
    </w:p>
    <w:p w14:paraId="66F7AFFC" w14:textId="5EFFEEDF" w:rsidR="003F65E1" w:rsidRDefault="003F65E1" w:rsidP="003F65E1">
      <w:r>
        <w:t xml:space="preserve">WHICH OF THE FOLLOWING BEST DESCRIBES YOUR </w:t>
      </w:r>
      <w:r w:rsidR="005E4A08">
        <w:t>BUSINESS</w:t>
      </w:r>
      <w:r>
        <w:t xml:space="preserve"> OPERATIONS:</w:t>
      </w:r>
      <w:r>
        <w:tab/>
      </w:r>
    </w:p>
    <w:p w14:paraId="47273F85" w14:textId="77777777" w:rsidR="003F65E1" w:rsidRDefault="003F65E1" w:rsidP="003F65E1">
      <w:r>
        <w:t>(YOU MAY CHECK MORE THAN ONE)</w:t>
      </w:r>
      <w:r>
        <w:tab/>
      </w:r>
      <w:r>
        <w:tab/>
      </w:r>
      <w:r>
        <w:tab/>
      </w:r>
      <w:r>
        <w:tab/>
      </w:r>
      <w:r>
        <w:tab/>
      </w:r>
    </w:p>
    <w:p w14:paraId="47BCBD83" w14:textId="77777777" w:rsidR="003F65E1" w:rsidRDefault="003F65E1" w:rsidP="003F65E1">
      <w:r>
        <w:tab/>
      </w:r>
    </w:p>
    <w:p w14:paraId="2EBF2F85" w14:textId="1B7BCE1C" w:rsidR="003F65E1" w:rsidRDefault="003F65E1" w:rsidP="003F65E1">
      <w:r>
        <w:t xml:space="preserve"> _____</w:t>
      </w:r>
      <w:r>
        <w:tab/>
        <w:t>Manufacturer</w:t>
      </w:r>
      <w:r>
        <w:tab/>
        <w:t xml:space="preserve"> </w:t>
      </w:r>
      <w:r>
        <w:tab/>
        <w:t>____   Wholesale</w:t>
      </w:r>
      <w:r>
        <w:tab/>
        <w:t xml:space="preserve"> ____ Automotive</w:t>
      </w:r>
      <w:r w:rsidR="005E4A08">
        <w:t xml:space="preserve"> (Sales must attach Dealer’s license)</w:t>
      </w:r>
    </w:p>
    <w:p w14:paraId="778ECE7D" w14:textId="77777777" w:rsidR="003F65E1" w:rsidRDefault="003F65E1" w:rsidP="003F65E1">
      <w:r>
        <w:t xml:space="preserve"> _____</w:t>
      </w:r>
      <w:r>
        <w:tab/>
        <w:t>Retail Sales</w:t>
      </w:r>
      <w:r>
        <w:tab/>
        <w:t xml:space="preserve"> </w:t>
      </w:r>
      <w:r>
        <w:tab/>
        <w:t>____   Contractor</w:t>
      </w:r>
      <w:r>
        <w:tab/>
        <w:t xml:space="preserve"> ____ Service Est.</w:t>
      </w:r>
      <w:r>
        <w:tab/>
      </w:r>
    </w:p>
    <w:p w14:paraId="3C94950F" w14:textId="77777777" w:rsidR="003F65E1" w:rsidRDefault="003F65E1" w:rsidP="003F65E1">
      <w:r>
        <w:t xml:space="preserve"> _____</w:t>
      </w:r>
      <w:r>
        <w:tab/>
        <w:t>Restaurant</w:t>
      </w:r>
      <w:r>
        <w:tab/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</w:t>
      </w:r>
      <w:r>
        <w:tab/>
      </w:r>
    </w:p>
    <w:p w14:paraId="2B273FD6" w14:textId="77777777" w:rsidR="003F65E1" w:rsidRDefault="003F65E1" w:rsidP="003F65E1">
      <w:r>
        <w:t xml:space="preserve"> _____</w:t>
      </w:r>
      <w:r>
        <w:tab/>
        <w:t>Barber/Beauty Salon</w:t>
      </w:r>
      <w:r>
        <w:tab/>
      </w:r>
      <w:r>
        <w:tab/>
      </w:r>
      <w:r>
        <w:tab/>
      </w:r>
    </w:p>
    <w:p w14:paraId="1BC8B0FD" w14:textId="77777777" w:rsidR="003F65E1" w:rsidRDefault="003F65E1" w:rsidP="003F65E1">
      <w:r>
        <w:t xml:space="preserve"> _____</w:t>
      </w:r>
      <w:r>
        <w:tab/>
        <w:t>Other-Please Describe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</w:r>
    </w:p>
    <w:p w14:paraId="7D3A8EE2" w14:textId="77777777" w:rsidR="003F65E1" w:rsidRDefault="003F65E1" w:rsidP="003F65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885E0D" w14:textId="77777777" w:rsidR="003F65E1" w:rsidRDefault="003F65E1" w:rsidP="003F65E1">
      <w:r>
        <w:t>Please check if your business is authorized to sell any of the following:</w:t>
      </w:r>
      <w:r>
        <w:tab/>
      </w:r>
      <w:r>
        <w:tab/>
      </w:r>
    </w:p>
    <w:p w14:paraId="6C8CEC91" w14:textId="77777777" w:rsidR="003F65E1" w:rsidRDefault="003F65E1" w:rsidP="003F65E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5C5A54" w14:textId="77777777" w:rsidR="003F65E1" w:rsidRDefault="003F65E1" w:rsidP="003F65E1">
      <w:r>
        <w:t xml:space="preserve"> ____</w:t>
      </w:r>
      <w:r>
        <w:tab/>
        <w:t>Beer (On Premise)</w:t>
      </w:r>
      <w:r>
        <w:tab/>
        <w:t xml:space="preserve"> ____</w:t>
      </w:r>
      <w:r>
        <w:tab/>
        <w:t>Wine (On Premise)</w:t>
      </w:r>
      <w:r>
        <w:tab/>
      </w:r>
      <w:r>
        <w:tab/>
      </w:r>
    </w:p>
    <w:p w14:paraId="730238D5" w14:textId="77777777" w:rsidR="003F65E1" w:rsidRDefault="003F65E1" w:rsidP="003F65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4B2802" w14:textId="77777777" w:rsidR="003F65E1" w:rsidRDefault="003F65E1" w:rsidP="003F65E1">
      <w:r>
        <w:t xml:space="preserve"> ____</w:t>
      </w:r>
      <w:r>
        <w:tab/>
        <w:t>Beer (Off Premise)</w:t>
      </w:r>
      <w:r>
        <w:tab/>
        <w:t xml:space="preserve"> ____ </w:t>
      </w:r>
      <w:r>
        <w:tab/>
        <w:t>Wine (Off Premise)</w:t>
      </w:r>
      <w:r>
        <w:tab/>
      </w:r>
      <w:r>
        <w:tab/>
      </w:r>
    </w:p>
    <w:p w14:paraId="594AAC77" w14:textId="76369D4A" w:rsidR="00D743ED" w:rsidRDefault="00D743ED" w:rsidP="003F65E1">
      <w:pPr>
        <w:rPr>
          <w:b/>
          <w:u w:val="single"/>
        </w:rPr>
      </w:pPr>
      <w:r w:rsidRPr="00D743ED">
        <w:rPr>
          <w:b/>
          <w:u w:val="single"/>
        </w:rPr>
        <w:t>Fee $2</w:t>
      </w:r>
      <w:r w:rsidR="002E7582">
        <w:rPr>
          <w:b/>
          <w:u w:val="single"/>
        </w:rPr>
        <w:t>0</w:t>
      </w:r>
      <w:r w:rsidRPr="00D743ED">
        <w:rPr>
          <w:b/>
          <w:u w:val="single"/>
        </w:rPr>
        <w:t xml:space="preserve">.00 </w:t>
      </w:r>
      <w:r>
        <w:rPr>
          <w:b/>
          <w:u w:val="single"/>
        </w:rPr>
        <w:t>A</w:t>
      </w:r>
      <w:r w:rsidRPr="00D743ED">
        <w:rPr>
          <w:b/>
          <w:u w:val="single"/>
        </w:rPr>
        <w:t>pplication and fee due by 07/31/20</w:t>
      </w:r>
      <w:r w:rsidR="00DE7E44">
        <w:rPr>
          <w:b/>
          <w:u w:val="single"/>
        </w:rPr>
        <w:t>2</w:t>
      </w:r>
      <w:r w:rsidR="008D0357">
        <w:rPr>
          <w:b/>
          <w:u w:val="single"/>
        </w:rPr>
        <w:t>5</w:t>
      </w:r>
    </w:p>
    <w:p w14:paraId="20C745F9" w14:textId="77777777" w:rsidR="00D743ED" w:rsidRDefault="00D743ED" w:rsidP="003F65E1"/>
    <w:p w14:paraId="17D414C9" w14:textId="77777777" w:rsidR="003F65E1" w:rsidRDefault="003F65E1" w:rsidP="003F65E1">
      <w:r>
        <w:t xml:space="preserve">SIGNED </w:t>
      </w:r>
      <w:r w:rsidR="00D743ED">
        <w:t>____________________________________________________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</w:t>
      </w:r>
    </w:p>
    <w:p w14:paraId="66BF1B57" w14:textId="614DC365" w:rsidR="003F65E1" w:rsidRDefault="003F65E1" w:rsidP="003F65E1">
      <w:r>
        <w:t xml:space="preserve"> </w:t>
      </w:r>
      <w:r>
        <w:tab/>
        <w:t>(Note:  Must be signed by</w:t>
      </w:r>
      <w:r w:rsidR="00D743ED">
        <w:t xml:space="preserve"> owner or officer of business)</w:t>
      </w:r>
      <w:r w:rsidR="00D743ED">
        <w:tab/>
      </w:r>
    </w:p>
    <w:sectPr w:rsidR="003F65E1" w:rsidSect="005E4A08">
      <w:headerReference w:type="default" r:id="rId7"/>
      <w:footerReference w:type="default" r:id="rId8"/>
      <w:pgSz w:w="12240" w:h="15840"/>
      <w:pgMar w:top="720" w:right="720" w:bottom="720" w:left="720" w:header="36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7E44" w14:textId="77777777" w:rsidR="002A1E5C" w:rsidRDefault="002A1E5C" w:rsidP="003B178A">
      <w:r>
        <w:separator/>
      </w:r>
    </w:p>
  </w:endnote>
  <w:endnote w:type="continuationSeparator" w:id="0">
    <w:p w14:paraId="76DB542B" w14:textId="77777777" w:rsidR="002A1E5C" w:rsidRDefault="002A1E5C" w:rsidP="003B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967A" w14:textId="77777777" w:rsidR="00397C19" w:rsidRDefault="00397C19" w:rsidP="00397C19">
    <w:pPr>
      <w:pStyle w:val="msoaddress"/>
      <w:widowControl w:val="0"/>
      <w:pBdr>
        <w:bottom w:val="single" w:sz="12" w:space="1" w:color="auto"/>
      </w:pBdr>
      <w:jc w:val="right"/>
      <w:rPr>
        <w:rFonts w:ascii="Century" w:hAnsi="Century"/>
        <w:i/>
        <w:iCs/>
        <w:color w:val="auto"/>
        <w:sz w:val="16"/>
        <w:szCs w:val="16"/>
      </w:rPr>
    </w:pPr>
  </w:p>
  <w:p w14:paraId="25FFC2C7" w14:textId="77777777" w:rsidR="00397C19" w:rsidRDefault="00397C19" w:rsidP="00C13AB3">
    <w:pPr>
      <w:pStyle w:val="msoaddress"/>
      <w:widowControl w:val="0"/>
      <w:jc w:val="center"/>
      <w:rPr>
        <w:rFonts w:ascii="Century" w:hAnsi="Century"/>
        <w:i/>
        <w:iCs/>
        <w:color w:val="auto"/>
        <w:sz w:val="16"/>
        <w:szCs w:val="16"/>
      </w:rPr>
    </w:pPr>
  </w:p>
  <w:p w14:paraId="5FE01AE4" w14:textId="24E7BC44" w:rsidR="00BD7346" w:rsidRPr="0086473B" w:rsidRDefault="008D0357" w:rsidP="00C13AB3">
    <w:pPr>
      <w:pStyle w:val="msoaddress"/>
      <w:widowControl w:val="0"/>
      <w:jc w:val="center"/>
      <w:rPr>
        <w:rFonts w:ascii="Century" w:hAnsi="Century"/>
        <w:i/>
        <w:iCs/>
        <w:color w:val="auto"/>
        <w:sz w:val="16"/>
        <w:szCs w:val="16"/>
      </w:rPr>
    </w:pPr>
    <w:r>
      <w:rPr>
        <w:rFonts w:ascii="Century" w:hAnsi="Century"/>
        <w:i/>
        <w:iCs/>
        <w:color w:val="auto"/>
        <w:sz w:val="16"/>
        <w:szCs w:val="16"/>
      </w:rPr>
      <w:t>3938 S. Hathaway Blvd.</w:t>
    </w:r>
    <w:r w:rsidR="00BD7346" w:rsidRPr="0086473B">
      <w:rPr>
        <w:rFonts w:ascii="Century" w:hAnsi="Century"/>
        <w:i/>
        <w:iCs/>
        <w:color w:val="auto"/>
        <w:sz w:val="16"/>
        <w:szCs w:val="16"/>
      </w:rPr>
      <w:t>, Post Office Box 1759   Sharpsburg, North Carolina 27878</w:t>
    </w:r>
  </w:p>
  <w:p w14:paraId="33748B6C" w14:textId="77777777" w:rsidR="00047B8C" w:rsidRDefault="00047B8C" w:rsidP="00C13AB3">
    <w:pPr>
      <w:pStyle w:val="msoaddress"/>
      <w:widowControl w:val="0"/>
      <w:jc w:val="center"/>
      <w:rPr>
        <w:rFonts w:ascii="Century" w:hAnsi="Century"/>
        <w:i/>
        <w:iCs/>
        <w:color w:val="auto"/>
        <w:sz w:val="16"/>
        <w:szCs w:val="16"/>
      </w:rPr>
    </w:pPr>
    <w:proofErr w:type="gramStart"/>
    <w:r>
      <w:rPr>
        <w:rFonts w:ascii="Century" w:hAnsi="Century"/>
        <w:i/>
        <w:iCs/>
        <w:color w:val="auto"/>
        <w:sz w:val="16"/>
        <w:szCs w:val="16"/>
      </w:rPr>
      <w:t xml:space="preserve">Office  </w:t>
    </w:r>
    <w:r w:rsidR="00BD7346" w:rsidRPr="0086473B">
      <w:rPr>
        <w:rFonts w:ascii="Century" w:hAnsi="Century"/>
        <w:i/>
        <w:iCs/>
        <w:color w:val="auto"/>
        <w:sz w:val="16"/>
        <w:szCs w:val="16"/>
      </w:rPr>
      <w:t>(</w:t>
    </w:r>
    <w:proofErr w:type="gramEnd"/>
    <w:r w:rsidR="00BD7346" w:rsidRPr="0086473B">
      <w:rPr>
        <w:rFonts w:ascii="Century" w:hAnsi="Century"/>
        <w:i/>
        <w:iCs/>
        <w:color w:val="auto"/>
        <w:sz w:val="16"/>
        <w:szCs w:val="16"/>
      </w:rPr>
      <w:t>252)446-9441</w:t>
    </w:r>
    <w:r>
      <w:rPr>
        <w:rFonts w:ascii="Century" w:hAnsi="Century"/>
        <w:i/>
        <w:iCs/>
        <w:color w:val="auto"/>
        <w:sz w:val="16"/>
        <w:szCs w:val="16"/>
      </w:rPr>
      <w:t xml:space="preserve"> </w:t>
    </w:r>
  </w:p>
  <w:p w14:paraId="19158BF9" w14:textId="77777777" w:rsidR="00BD7346" w:rsidRPr="0086473B" w:rsidRDefault="00047B8C" w:rsidP="00C13AB3">
    <w:pPr>
      <w:pStyle w:val="msoaddress"/>
      <w:widowControl w:val="0"/>
      <w:jc w:val="center"/>
      <w:rPr>
        <w:rFonts w:ascii="Century" w:hAnsi="Century"/>
        <w:i/>
        <w:iCs/>
        <w:color w:val="auto"/>
        <w:sz w:val="16"/>
        <w:szCs w:val="16"/>
      </w:rPr>
    </w:pPr>
    <w:r>
      <w:rPr>
        <w:rFonts w:ascii="Century" w:hAnsi="Century"/>
        <w:i/>
        <w:iCs/>
        <w:color w:val="auto"/>
        <w:sz w:val="16"/>
        <w:szCs w:val="16"/>
      </w:rPr>
      <w:t xml:space="preserve">Fax   </w:t>
    </w:r>
    <w:proofErr w:type="gramStart"/>
    <w:r>
      <w:rPr>
        <w:rFonts w:ascii="Century" w:hAnsi="Century"/>
        <w:i/>
        <w:iCs/>
        <w:color w:val="auto"/>
        <w:sz w:val="16"/>
        <w:szCs w:val="16"/>
      </w:rPr>
      <w:t xml:space="preserve">   (</w:t>
    </w:r>
    <w:proofErr w:type="gramEnd"/>
    <w:r>
      <w:rPr>
        <w:rFonts w:ascii="Century" w:hAnsi="Century"/>
        <w:i/>
        <w:iCs/>
        <w:color w:val="auto"/>
        <w:sz w:val="16"/>
        <w:szCs w:val="16"/>
      </w:rPr>
      <w:t>252) 977-7488</w:t>
    </w:r>
  </w:p>
  <w:p w14:paraId="6AA78BD9" w14:textId="77777777" w:rsidR="00BD7346" w:rsidRPr="0086473B" w:rsidRDefault="00DC28F3" w:rsidP="00C13AB3">
    <w:pPr>
      <w:pStyle w:val="msoaddress"/>
      <w:widowControl w:val="0"/>
      <w:jc w:val="center"/>
      <w:rPr>
        <w:rFonts w:ascii="Century" w:hAnsi="Century"/>
        <w:i/>
        <w:iCs/>
        <w:color w:val="auto"/>
        <w:sz w:val="16"/>
        <w:szCs w:val="16"/>
      </w:rPr>
    </w:pPr>
    <w:r>
      <w:rPr>
        <w:rFonts w:ascii="Century" w:hAnsi="Century"/>
        <w:i/>
        <w:iCs/>
        <w:color w:val="auto"/>
        <w:sz w:val="16"/>
        <w:szCs w:val="16"/>
      </w:rPr>
      <w:t>w</w:t>
    </w:r>
    <w:r w:rsidR="00BD7346" w:rsidRPr="0086473B">
      <w:rPr>
        <w:rFonts w:ascii="Century" w:hAnsi="Century"/>
        <w:i/>
        <w:iCs/>
        <w:color w:val="auto"/>
        <w:sz w:val="16"/>
        <w:szCs w:val="16"/>
      </w:rPr>
      <w:t>ww.sharpsburgnc.com</w:t>
    </w:r>
  </w:p>
  <w:p w14:paraId="38ACED1B" w14:textId="77777777" w:rsidR="00BD7346" w:rsidRPr="0086473B" w:rsidRDefault="00BD7346" w:rsidP="00C13AB3">
    <w:pPr>
      <w:widowControl w:val="0"/>
      <w:rPr>
        <w:rFonts w:ascii="Georgia" w:hAnsi="Georgia"/>
        <w:sz w:val="20"/>
        <w:szCs w:val="20"/>
      </w:rPr>
    </w:pPr>
    <w:r w:rsidRPr="0086473B">
      <w:t> </w:t>
    </w:r>
  </w:p>
  <w:p w14:paraId="5D110683" w14:textId="77777777" w:rsidR="00220400" w:rsidRPr="00220400" w:rsidRDefault="00220400" w:rsidP="00220400">
    <w:pPr>
      <w:jc w:val="center"/>
      <w:rPr>
        <w:sz w:val="10"/>
        <w:szCs w:val="10"/>
      </w:rPr>
    </w:pPr>
    <w:r w:rsidRPr="00220400">
      <w:rPr>
        <w:sz w:val="10"/>
        <w:szCs w:val="10"/>
      </w:rPr>
      <w:t>“The Town of Sharpsburg is an equal opportunity provider and employer.”</w:t>
    </w:r>
  </w:p>
  <w:p w14:paraId="7133CA65" w14:textId="77777777" w:rsidR="00220400" w:rsidRPr="00220400" w:rsidRDefault="00220400" w:rsidP="00220400">
    <w:pPr>
      <w:jc w:val="center"/>
      <w:rPr>
        <w:sz w:val="10"/>
        <w:szCs w:val="10"/>
      </w:rPr>
    </w:pPr>
    <w:r w:rsidRPr="00220400">
      <w:rPr>
        <w:sz w:val="10"/>
        <w:szCs w:val="10"/>
      </w:rPr>
      <w:t>To file a complaint of discrimination, write to: USDA, Assistant Secretary for Civil Rights, Office of the Assistant Secretary for Civil Rights</w:t>
    </w:r>
  </w:p>
  <w:p w14:paraId="6AE879BA" w14:textId="77777777" w:rsidR="00220400" w:rsidRPr="00220400" w:rsidRDefault="00220400" w:rsidP="00220400">
    <w:pPr>
      <w:ind w:left="720" w:firstLine="720"/>
      <w:rPr>
        <w:sz w:val="10"/>
        <w:szCs w:val="10"/>
      </w:rPr>
    </w:pPr>
    <w:r>
      <w:rPr>
        <w:sz w:val="10"/>
        <w:szCs w:val="10"/>
      </w:rPr>
      <w:t xml:space="preserve">                                             </w:t>
    </w:r>
    <w:r w:rsidRPr="00220400">
      <w:rPr>
        <w:sz w:val="10"/>
        <w:szCs w:val="10"/>
      </w:rPr>
      <w:t>1400 Independence Avenue, S.W. Stop 9410, Washington, DC 20250-9410 or call (800)795-3272 (voice) or (202)720-6382.</w:t>
    </w:r>
  </w:p>
  <w:p w14:paraId="7392CA48" w14:textId="3490FC0D" w:rsidR="00BD7346" w:rsidRPr="00F8332C" w:rsidRDefault="007E02A5" w:rsidP="00831CBA">
    <w:pPr>
      <w:pStyle w:val="Footer"/>
      <w:jc w:val="center"/>
      <w:rPr>
        <w:i/>
        <w:sz w:val="1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56704" behindDoc="0" locked="0" layoutInCell="1" allowOverlap="1" wp14:anchorId="4F8B6755" wp14:editId="1DA741B8">
              <wp:simplePos x="0" y="0"/>
              <wp:positionH relativeFrom="column">
                <wp:posOffset>457200</wp:posOffset>
              </wp:positionH>
              <wp:positionV relativeFrom="paragraph">
                <wp:posOffset>8686800</wp:posOffset>
              </wp:positionV>
              <wp:extent cx="6848475" cy="923925"/>
              <wp:effectExtent l="0" t="0" r="0" b="0"/>
              <wp:wrapNone/>
              <wp:docPr id="17580985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684847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A8275F1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 xml:space="preserve">110 W Railroad Street, Post Office Box 1759   Sharpsburg, North </w:t>
                          </w:r>
                          <w:proofErr w:type="gramStart"/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Carolina  27878</w:t>
                          </w:r>
                          <w:proofErr w:type="gramEnd"/>
                        </w:p>
                        <w:p w14:paraId="79F39948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(252)446-9441</w:t>
                          </w:r>
                        </w:p>
                        <w:p w14:paraId="114C4D61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Www.sharpsburgnc.com</w:t>
                          </w:r>
                        </w:p>
                        <w:p w14:paraId="37413D35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CD5F238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182880" tIns="182880" rIns="182880" bIns="1828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8B675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left:0;text-align:left;margin-left:36pt;margin-top:684pt;width:539.25pt;height:72.7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" filled="f" stroked="f" strokeweight="0" insetpen="t">
              <o:lock v:ext="edit" shapetype="t"/>
              <v:textbox inset="14.4pt,14.4pt,14.4pt,14.4pt">
                <w:txbxContent>
                  <w:p w14:paraId="7A8275F1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 xml:space="preserve">110 W Railroad Street, Post Office Box 1759   Sharpsburg, North </w:t>
                    </w:r>
                    <w:proofErr w:type="gramStart"/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Carolina  27878</w:t>
                    </w:r>
                    <w:proofErr w:type="gramEnd"/>
                  </w:p>
                  <w:p w14:paraId="79F39948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(252)446-9441</w:t>
                    </w:r>
                  </w:p>
                  <w:p w14:paraId="114C4D61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Www.sharpsburgnc.com</w:t>
                    </w:r>
                  </w:p>
                  <w:p w14:paraId="37413D35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 </w:t>
                    </w:r>
                  </w:p>
                  <w:p w14:paraId="5CD5F238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55680" behindDoc="0" locked="0" layoutInCell="1" allowOverlap="1" wp14:anchorId="3207FCEC" wp14:editId="1A9FD4A3">
              <wp:simplePos x="0" y="0"/>
              <wp:positionH relativeFrom="column">
                <wp:posOffset>457200</wp:posOffset>
              </wp:positionH>
              <wp:positionV relativeFrom="paragraph">
                <wp:posOffset>8686800</wp:posOffset>
              </wp:positionV>
              <wp:extent cx="6848475" cy="923925"/>
              <wp:effectExtent l="0" t="0" r="0" b="0"/>
              <wp:wrapNone/>
              <wp:docPr id="1657858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684847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0E9475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 xml:space="preserve">110 W Railroad Street, Post Office Box 1759   Sharpsburg, North </w:t>
                          </w:r>
                          <w:proofErr w:type="gramStart"/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Carolina  27878</w:t>
                          </w:r>
                          <w:proofErr w:type="gramEnd"/>
                        </w:p>
                        <w:p w14:paraId="4A61EB00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(252)446-9441</w:t>
                          </w:r>
                        </w:p>
                        <w:p w14:paraId="29813612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Www.sharpsburgnc.com</w:t>
                          </w:r>
                        </w:p>
                        <w:p w14:paraId="5D041433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0087C332" w14:textId="77777777" w:rsidR="00BD7346" w:rsidRDefault="00BD7346" w:rsidP="00C13AB3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" w:hAnsi="Century"/>
                              <w:i/>
                              <w:iCs/>
                              <w:color w:val="6699FF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182880" tIns="182880" rIns="182880" bIns="1828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07FCEC" id="Text Box 7" o:spid="_x0000_s1032" type="#_x0000_t202" style="position:absolute;left:0;text-align:left;margin-left:36pt;margin-top:684pt;width:539.25pt;height:72.7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" filled="f" stroked="f" strokeweight="0" insetpen="t">
              <o:lock v:ext="edit" shapetype="t"/>
              <v:textbox inset="14.4pt,14.4pt,14.4pt,14.4pt">
                <w:txbxContent>
                  <w:p w14:paraId="000E9475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 xml:space="preserve">110 W Railroad Street, Post Office Box 1759   Sharpsburg, North </w:t>
                    </w:r>
                    <w:proofErr w:type="gramStart"/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Carolina  27878</w:t>
                    </w:r>
                    <w:proofErr w:type="gramEnd"/>
                  </w:p>
                  <w:p w14:paraId="4A61EB00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(252)446-9441</w:t>
                    </w:r>
                  </w:p>
                  <w:p w14:paraId="29813612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Www.sharpsburgnc.com</w:t>
                    </w:r>
                  </w:p>
                  <w:p w14:paraId="5D041433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 </w:t>
                    </w:r>
                  </w:p>
                  <w:p w14:paraId="0087C332" w14:textId="77777777" w:rsidR="00BD7346" w:rsidRDefault="00BD7346" w:rsidP="00C13AB3">
                    <w:pPr>
                      <w:pStyle w:val="msoaddress"/>
                      <w:widowControl w:val="0"/>
                      <w:jc w:val="center"/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</w:pPr>
                    <w:r>
                      <w:rPr>
                        <w:rFonts w:ascii="Century" w:hAnsi="Century"/>
                        <w:i/>
                        <w:iCs/>
                        <w:color w:val="6699FF"/>
                        <w:sz w:val="16"/>
                        <w:szCs w:val="16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830BE" w14:textId="77777777" w:rsidR="002A1E5C" w:rsidRDefault="002A1E5C" w:rsidP="003B178A">
      <w:r>
        <w:separator/>
      </w:r>
    </w:p>
  </w:footnote>
  <w:footnote w:type="continuationSeparator" w:id="0">
    <w:p w14:paraId="00EC1503" w14:textId="77777777" w:rsidR="002A1E5C" w:rsidRDefault="002A1E5C" w:rsidP="003B1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E518" w14:textId="77777777" w:rsidR="00BD7346" w:rsidRDefault="00BD7346" w:rsidP="00397C19">
    <w:pPr>
      <w:pStyle w:val="msoorganizationname"/>
      <w:widowControl w:val="0"/>
      <w:spacing w:line="240" w:lineRule="auto"/>
      <w:jc w:val="left"/>
      <w:rPr>
        <w:b/>
        <w:bCs/>
        <w:i/>
        <w:iCs/>
        <w:color w:val="000000"/>
      </w:rPr>
    </w:pPr>
  </w:p>
  <w:p w14:paraId="1DBE769A" w14:textId="4C94F1CE" w:rsidR="00A543DA" w:rsidRDefault="007E02A5" w:rsidP="00A543DA">
    <w:pPr>
      <w:rPr>
        <w:rFonts w:ascii="Times New Roman" w:hAnsi="Times New Roman"/>
        <w:noProof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60580D8" wp14:editId="4D8A4564">
              <wp:simplePos x="0" y="0"/>
              <wp:positionH relativeFrom="column">
                <wp:posOffset>2266950</wp:posOffset>
              </wp:positionH>
              <wp:positionV relativeFrom="paragraph">
                <wp:posOffset>161925</wp:posOffset>
              </wp:positionV>
              <wp:extent cx="1057275" cy="478155"/>
              <wp:effectExtent l="0" t="0" r="0" b="0"/>
              <wp:wrapNone/>
              <wp:docPr id="97073339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27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EC9CA" w14:textId="77777777" w:rsidR="00A543DA" w:rsidRPr="006A109C" w:rsidRDefault="00A543DA" w:rsidP="00A543DA">
                          <w:pPr>
                            <w:rPr>
                              <w:rFonts w:ascii="Blackadder ITC" w:hAnsi="Blackadder ITC"/>
                              <w:b/>
                              <w:i/>
                              <w:sz w:val="32"/>
                              <w:szCs w:val="32"/>
                            </w:rPr>
                          </w:pPr>
                          <w:r w:rsidRPr="006A109C">
                            <w:rPr>
                              <w:rFonts w:ascii="Curlz MT" w:hAnsi="Curlz MT"/>
                              <w:b/>
                              <w:i/>
                              <w:sz w:val="32"/>
                              <w:szCs w:val="32"/>
                            </w:rPr>
                            <w:t>T</w:t>
                          </w:r>
                          <w:r w:rsidRPr="006A109C">
                            <w:rPr>
                              <w:rFonts w:ascii="Blackadder ITC" w:hAnsi="Blackadder ITC"/>
                              <w:b/>
                              <w:i/>
                              <w:sz w:val="32"/>
                              <w:szCs w:val="32"/>
                            </w:rPr>
                            <w:t>own of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580D8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178.5pt;margin-top:12.75pt;width:83.25pt;height:3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" filled="f" stroked="f">
              <v:textbox>
                <w:txbxContent>
                  <w:p w14:paraId="777EC9CA" w14:textId="77777777" w:rsidR="00A543DA" w:rsidRPr="006A109C" w:rsidRDefault="00A543DA" w:rsidP="00A543DA">
                    <w:pPr>
                      <w:rPr>
                        <w:rFonts w:ascii="Blackadder ITC" w:hAnsi="Blackadder ITC"/>
                        <w:b/>
                        <w:i/>
                        <w:sz w:val="32"/>
                        <w:szCs w:val="32"/>
                      </w:rPr>
                    </w:pPr>
                    <w:r w:rsidRPr="006A109C">
                      <w:rPr>
                        <w:rFonts w:ascii="Curlz MT" w:hAnsi="Curlz MT"/>
                        <w:b/>
                        <w:i/>
                        <w:sz w:val="32"/>
                        <w:szCs w:val="32"/>
                      </w:rPr>
                      <w:t>T</w:t>
                    </w:r>
                    <w:r w:rsidRPr="006A109C">
                      <w:rPr>
                        <w:rFonts w:ascii="Blackadder ITC" w:hAnsi="Blackadder ITC"/>
                        <w:b/>
                        <w:i/>
                        <w:sz w:val="32"/>
                        <w:szCs w:val="32"/>
                      </w:rPr>
                      <w:t>own of</w:t>
                    </w:r>
                  </w:p>
                </w:txbxContent>
              </v:textbox>
            </v:shape>
          </w:pict>
        </mc:Fallback>
      </mc:AlternateContent>
    </w:r>
    <w:r w:rsidR="008B7477">
      <w:rPr>
        <w:rFonts w:ascii="Times New Roman" w:hAnsi="Times New Roman"/>
        <w:b/>
      </w:rPr>
      <w:tab/>
    </w:r>
    <w:r w:rsidR="008B7477">
      <w:rPr>
        <w:rFonts w:ascii="Times New Roman" w:hAnsi="Times New Roman"/>
        <w:b/>
      </w:rPr>
      <w:tab/>
      <w:t xml:space="preserve">                                          </w:t>
    </w:r>
  </w:p>
  <w:p w14:paraId="2ED8C438" w14:textId="36D3BC4F" w:rsidR="00A543DA" w:rsidRDefault="007E02A5" w:rsidP="00A543DA">
    <w:pPr>
      <w:pStyle w:val="Default"/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2CA0C7" wp14:editId="64589EDF">
              <wp:simplePos x="0" y="0"/>
              <wp:positionH relativeFrom="column">
                <wp:posOffset>1943100</wp:posOffset>
              </wp:positionH>
              <wp:positionV relativeFrom="paragraph">
                <wp:posOffset>464820</wp:posOffset>
              </wp:positionV>
              <wp:extent cx="3962400" cy="433705"/>
              <wp:effectExtent l="0" t="0" r="0" b="0"/>
              <wp:wrapNone/>
              <wp:docPr id="73716457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433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0F74B" w14:textId="77777777" w:rsidR="00A543DA" w:rsidRPr="00A543DA" w:rsidRDefault="00A543DA" w:rsidP="00A543DA">
                          <w:pPr>
                            <w:rPr>
                              <w:sz w:val="18"/>
                            </w:rPr>
                          </w:pPr>
                          <w:r>
                            <w:t xml:space="preserve">   </w:t>
                          </w:r>
                        </w:p>
                        <w:p w14:paraId="5C5BC62C" w14:textId="77777777" w:rsidR="00A543DA" w:rsidRPr="006A109C" w:rsidRDefault="00A543DA" w:rsidP="00A543DA">
                          <w:pPr>
                            <w:rPr>
                              <w:b/>
                              <w:sz w:val="18"/>
                            </w:rPr>
                          </w:pPr>
                          <w:r w:rsidRPr="00A543DA">
                            <w:rPr>
                              <w:sz w:val="18"/>
                            </w:rPr>
                            <w:t xml:space="preserve">                 </w:t>
                          </w:r>
                          <w:r>
                            <w:rPr>
                              <w:sz w:val="18"/>
                            </w:rPr>
                            <w:t xml:space="preserve">       </w:t>
                          </w:r>
                          <w:r w:rsidR="00DB69CD">
                            <w:rPr>
                              <w:sz w:val="18"/>
                            </w:rPr>
                            <w:t xml:space="preserve">  </w:t>
                          </w:r>
                          <w:r w:rsidR="006C2CC9" w:rsidRPr="006A109C">
                            <w:rPr>
                              <w:rFonts w:ascii="Times New Roman" w:hAnsi="Times New Roman"/>
                              <w:b/>
                              <w:sz w:val="14"/>
                              <w:szCs w:val="18"/>
                            </w:rPr>
                            <w:t>TRI-COUNTY      HOSPITALITY</w:t>
                          </w:r>
                          <w:r w:rsidRPr="006A109C">
                            <w:rPr>
                              <w:b/>
                              <w:sz w:val="18"/>
                            </w:rPr>
                            <w:t xml:space="preserve">               </w:t>
                          </w:r>
                          <w:r w:rsidRPr="006A109C">
                            <w:rPr>
                              <w:rFonts w:ascii="Times New Roman" w:hAnsi="Times New Roman"/>
                              <w:b/>
                              <w:sz w:val="14"/>
                              <w:szCs w:val="18"/>
                            </w:rPr>
                            <w:t xml:space="preserve">EST. 1883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2CA0C7" id="Text Box 20" o:spid="_x0000_s1027" type="#_x0000_t202" style="position:absolute;margin-left:153pt;margin-top:36.6pt;width:312pt;height:3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" filled="f" stroked="f">
              <v:textbox>
                <w:txbxContent>
                  <w:p w14:paraId="4940F74B" w14:textId="77777777" w:rsidR="00A543DA" w:rsidRPr="00A543DA" w:rsidRDefault="00A543DA" w:rsidP="00A543DA">
                    <w:pPr>
                      <w:rPr>
                        <w:sz w:val="18"/>
                      </w:rPr>
                    </w:pPr>
                    <w:r>
                      <w:t xml:space="preserve">   </w:t>
                    </w:r>
                  </w:p>
                  <w:p w14:paraId="5C5BC62C" w14:textId="77777777" w:rsidR="00A543DA" w:rsidRPr="006A109C" w:rsidRDefault="00A543DA" w:rsidP="00A543DA">
                    <w:pPr>
                      <w:rPr>
                        <w:b/>
                        <w:sz w:val="18"/>
                      </w:rPr>
                    </w:pPr>
                    <w:r w:rsidRPr="00A543DA">
                      <w:rPr>
                        <w:sz w:val="18"/>
                      </w:rPr>
                      <w:t xml:space="preserve">                 </w:t>
                    </w:r>
                    <w:r>
                      <w:rPr>
                        <w:sz w:val="18"/>
                      </w:rPr>
                      <w:t xml:space="preserve">       </w:t>
                    </w:r>
                    <w:r w:rsidR="00DB69CD">
                      <w:rPr>
                        <w:sz w:val="18"/>
                      </w:rPr>
                      <w:t xml:space="preserve">  </w:t>
                    </w:r>
                    <w:r w:rsidR="006C2CC9" w:rsidRPr="006A109C">
                      <w:rPr>
                        <w:rFonts w:ascii="Times New Roman" w:hAnsi="Times New Roman"/>
                        <w:b/>
                        <w:sz w:val="14"/>
                        <w:szCs w:val="18"/>
                      </w:rPr>
                      <w:t>TRI-COUNTY      HOSPITALITY</w:t>
                    </w:r>
                    <w:r w:rsidRPr="006A109C">
                      <w:rPr>
                        <w:b/>
                        <w:sz w:val="18"/>
                      </w:rPr>
                      <w:t xml:space="preserve">               </w:t>
                    </w:r>
                    <w:r w:rsidRPr="006A109C">
                      <w:rPr>
                        <w:rFonts w:ascii="Times New Roman" w:hAnsi="Times New Roman"/>
                        <w:b/>
                        <w:sz w:val="14"/>
                        <w:szCs w:val="18"/>
                      </w:rPr>
                      <w:t xml:space="preserve">EST. 1883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20E8FC" wp14:editId="4EECD753">
              <wp:simplePos x="0" y="0"/>
              <wp:positionH relativeFrom="column">
                <wp:posOffset>2333625</wp:posOffset>
              </wp:positionH>
              <wp:positionV relativeFrom="paragraph">
                <wp:posOffset>188595</wp:posOffset>
              </wp:positionV>
              <wp:extent cx="3291840" cy="822960"/>
              <wp:effectExtent l="0" t="0" r="3810" b="0"/>
              <wp:wrapNone/>
              <wp:docPr id="27224309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1840" cy="822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4F988" w14:textId="77777777" w:rsidR="00A543DA" w:rsidRPr="003E1DBC" w:rsidRDefault="00CB0086" w:rsidP="00A543DA">
                          <w:pPr>
                            <w:rPr>
                              <w:rFonts w:ascii="Elephant" w:hAnsi="Elephant"/>
                              <w:b/>
                              <w:i/>
                              <w:sz w:val="56"/>
                              <w:szCs w:val="70"/>
                            </w:rPr>
                          </w:pPr>
                          <w:r w:rsidRPr="003E1DBC">
                            <w:rPr>
                              <w:rFonts w:ascii="Elephant" w:hAnsi="Elephant"/>
                              <w:b/>
                              <w:i/>
                              <w:sz w:val="56"/>
                              <w:szCs w:val="70"/>
                            </w:rPr>
                            <w:t>Sharpsburg, NC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20E8FC" id="Text Box 17" o:spid="_x0000_s1028" type="#_x0000_t202" style="position:absolute;margin-left:183.75pt;margin-top:14.85pt;width:259.2pt;height:6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" filled="f" stroked="f">
              <v:textbox>
                <w:txbxContent>
                  <w:p w14:paraId="52B4F988" w14:textId="77777777" w:rsidR="00A543DA" w:rsidRPr="003E1DBC" w:rsidRDefault="00CB0086" w:rsidP="00A543DA">
                    <w:pPr>
                      <w:rPr>
                        <w:rFonts w:ascii="Elephant" w:hAnsi="Elephant"/>
                        <w:b/>
                        <w:i/>
                        <w:sz w:val="56"/>
                        <w:szCs w:val="70"/>
                      </w:rPr>
                    </w:pPr>
                    <w:r w:rsidRPr="003E1DBC">
                      <w:rPr>
                        <w:rFonts w:ascii="Elephant" w:hAnsi="Elephant"/>
                        <w:b/>
                        <w:i/>
                        <w:sz w:val="56"/>
                        <w:szCs w:val="70"/>
                      </w:rPr>
                      <w:t>Sharpsburg, NC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color w:val="auto"/>
      </w:rPr>
      <mc:AlternateContent>
        <mc:Choice Requires="wps">
          <w:drawing>
            <wp:anchor distT="36576" distB="36576" distL="36576" distR="36576" simplePos="0" relativeHeight="251654656" behindDoc="0" locked="0" layoutInCell="1" allowOverlap="1" wp14:anchorId="1496B43C" wp14:editId="1CFF6F71">
              <wp:simplePos x="0" y="0"/>
              <wp:positionH relativeFrom="column">
                <wp:posOffset>5467350</wp:posOffset>
              </wp:positionH>
              <wp:positionV relativeFrom="paragraph">
                <wp:posOffset>83820</wp:posOffset>
              </wp:positionV>
              <wp:extent cx="1428750" cy="1217295"/>
              <wp:effectExtent l="0" t="0" r="0" b="3810"/>
              <wp:wrapNone/>
              <wp:docPr id="6191451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1217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6160D40" w14:textId="44E979ED" w:rsidR="00BD7346" w:rsidRPr="00E9092D" w:rsidRDefault="00BD7346" w:rsidP="00E9092D">
                          <w:pPr>
                            <w:widowControl w:val="0"/>
                            <w:spacing w:line="360" w:lineRule="auto"/>
                            <w:jc w:val="center"/>
                            <w:rPr>
                              <w:rFonts w:ascii="Georgia" w:hAnsi="Georgi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133B">
                            <w:rPr>
                              <w:rFonts w:ascii="Georgia" w:hAnsi="Georgi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Commissioners</w:t>
                          </w:r>
                        </w:p>
                        <w:p w14:paraId="070713D7" w14:textId="49529809" w:rsidR="00BD7346" w:rsidRPr="00ED133B" w:rsidRDefault="00DE7E44" w:rsidP="00265BE8">
                          <w:pPr>
                            <w:widowControl w:val="0"/>
                            <w:jc w:val="center"/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Wilbur Etheridge</w:t>
                          </w:r>
                        </w:p>
                        <w:p w14:paraId="3590CC70" w14:textId="77777777" w:rsidR="00BD7346" w:rsidRDefault="00BD7346" w:rsidP="00265BE8">
                          <w:pPr>
                            <w:widowControl w:val="0"/>
                            <w:jc w:val="center"/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D133B"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Linda Virgil</w:t>
                          </w:r>
                        </w:p>
                        <w:p w14:paraId="0EFFBA69" w14:textId="3355C81A" w:rsidR="00DC28F3" w:rsidRDefault="005E4A08" w:rsidP="00265BE8">
                          <w:pPr>
                            <w:widowControl w:val="0"/>
                            <w:jc w:val="center"/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Michael Hughes</w:t>
                          </w:r>
                        </w:p>
                        <w:p w14:paraId="7AC9C1DA" w14:textId="63486BAF" w:rsidR="009141BC" w:rsidRPr="00ED133B" w:rsidRDefault="009141BC" w:rsidP="00265BE8">
                          <w:pPr>
                            <w:widowControl w:val="0"/>
                            <w:jc w:val="center"/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eorgia" w:hAnsi="Georgia"/>
                              <w:i/>
                              <w:iCs/>
                              <w:sz w:val="20"/>
                              <w:szCs w:val="20"/>
                            </w:rPr>
                            <w:t>Randall Collie</w:t>
                          </w:r>
                        </w:p>
                        <w:p w14:paraId="039EF9D5" w14:textId="77777777" w:rsidR="00BD7346" w:rsidRDefault="00BD7346" w:rsidP="00265BE8">
                          <w:pPr>
                            <w:widowControl w:val="0"/>
                            <w:jc w:val="center"/>
                            <w:rPr>
                              <w:i/>
                              <w:iCs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6B43C" id="Text Box 5" o:spid="_x0000_s1029" type="#_x0000_t202" style="position:absolute;margin-left:430.5pt;margin-top:6.6pt;width:112.5pt;height:95.8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" filled="f" stroked="f" insetpen="t">
              <v:textbox inset="2.88pt,2.88pt,2.88pt,2.88pt">
                <w:txbxContent>
                  <w:p w14:paraId="36160D40" w14:textId="44E979ED" w:rsidR="00BD7346" w:rsidRPr="00E9092D" w:rsidRDefault="00BD7346" w:rsidP="00E9092D">
                    <w:pPr>
                      <w:widowControl w:val="0"/>
                      <w:spacing w:line="360" w:lineRule="auto"/>
                      <w:jc w:val="center"/>
                      <w:rPr>
                        <w:rFonts w:ascii="Georgia" w:hAnsi="Georgia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ED133B">
                      <w:rPr>
                        <w:rFonts w:ascii="Georgia" w:hAnsi="Georgia"/>
                        <w:b/>
                        <w:bCs/>
                        <w:i/>
                        <w:iCs/>
                        <w:sz w:val="20"/>
                        <w:szCs w:val="20"/>
                      </w:rPr>
                      <w:t>Commissioners</w:t>
                    </w:r>
                  </w:p>
                  <w:p w14:paraId="070713D7" w14:textId="49529809" w:rsidR="00BD7346" w:rsidRPr="00ED133B" w:rsidRDefault="00DE7E44" w:rsidP="00265BE8">
                    <w:pPr>
                      <w:widowControl w:val="0"/>
                      <w:jc w:val="center"/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  <w:t>Wilbur Etheridge</w:t>
                    </w:r>
                  </w:p>
                  <w:p w14:paraId="3590CC70" w14:textId="77777777" w:rsidR="00BD7346" w:rsidRDefault="00BD7346" w:rsidP="00265BE8">
                    <w:pPr>
                      <w:widowControl w:val="0"/>
                      <w:jc w:val="center"/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</w:pPr>
                    <w:r w:rsidRPr="00ED133B"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  <w:t>Linda Virgil</w:t>
                    </w:r>
                  </w:p>
                  <w:p w14:paraId="0EFFBA69" w14:textId="3355C81A" w:rsidR="00DC28F3" w:rsidRDefault="005E4A08" w:rsidP="00265BE8">
                    <w:pPr>
                      <w:widowControl w:val="0"/>
                      <w:jc w:val="center"/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  <w:t>Michael Hughes</w:t>
                    </w:r>
                  </w:p>
                  <w:p w14:paraId="7AC9C1DA" w14:textId="63486BAF" w:rsidR="009141BC" w:rsidRPr="00ED133B" w:rsidRDefault="009141BC" w:rsidP="00265BE8">
                    <w:pPr>
                      <w:widowControl w:val="0"/>
                      <w:jc w:val="center"/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="Georgia" w:hAnsi="Georgia"/>
                        <w:i/>
                        <w:iCs/>
                        <w:sz w:val="20"/>
                        <w:szCs w:val="20"/>
                      </w:rPr>
                      <w:t>Randall Collie</w:t>
                    </w:r>
                  </w:p>
                  <w:p w14:paraId="039EF9D5" w14:textId="77777777" w:rsidR="00BD7346" w:rsidRDefault="00BD7346" w:rsidP="00265BE8">
                    <w:pPr>
                      <w:widowControl w:val="0"/>
                      <w:jc w:val="center"/>
                      <w:rPr>
                        <w:i/>
                        <w:i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8D2D79" wp14:editId="192DB0BD">
              <wp:simplePos x="0" y="0"/>
              <wp:positionH relativeFrom="column">
                <wp:posOffset>-304800</wp:posOffset>
              </wp:positionH>
              <wp:positionV relativeFrom="paragraph">
                <wp:posOffset>140970</wp:posOffset>
              </wp:positionV>
              <wp:extent cx="1314450" cy="1019175"/>
              <wp:effectExtent l="9525" t="7620" r="9525" b="11430"/>
              <wp:wrapNone/>
              <wp:docPr id="6493710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41C21" w14:textId="7D7B9DEA" w:rsidR="008B7477" w:rsidRDefault="008B7477" w:rsidP="008B7477">
                          <w:pPr>
                            <w:pStyle w:val="Defaul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Mayor </w:t>
                          </w:r>
                        </w:p>
                        <w:p w14:paraId="0C480AF0" w14:textId="36E801F9" w:rsidR="008B7477" w:rsidRDefault="005E4A08" w:rsidP="008B7477">
                          <w:pPr>
                            <w:pStyle w:val="Default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David Pride</w:t>
                          </w:r>
                          <w:r w:rsidR="008B7477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ACBD293" w14:textId="77777777" w:rsidR="00E9092D" w:rsidRDefault="00E9092D" w:rsidP="008B7477">
                          <w:pPr>
                            <w:pStyle w:val="Default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3FB3A655" w14:textId="764D090F" w:rsidR="00E9092D" w:rsidRDefault="00E9092D" w:rsidP="008B7477">
                          <w:pPr>
                            <w:pStyle w:val="Default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Mayor Pro-Tem</w:t>
                          </w:r>
                        </w:p>
                        <w:p w14:paraId="28D7F2B2" w14:textId="744D2E0C" w:rsidR="00E9092D" w:rsidRPr="00E9092D" w:rsidRDefault="00E9092D" w:rsidP="008B7477">
                          <w:pPr>
                            <w:pStyle w:val="Defaul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Beverly Davis</w:t>
                          </w:r>
                        </w:p>
                        <w:p w14:paraId="42D850B6" w14:textId="37CDCC5F" w:rsidR="008B7477" w:rsidRDefault="008B7477" w:rsidP="008B7477">
                          <w:pPr>
                            <w:pStyle w:val="Defaul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8D2D79" id="Text Box 9" o:spid="_x0000_s1030" type="#_x0000_t202" style="position:absolute;margin-left:-24pt;margin-top:11.1pt;width:103.5pt;height:8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" strokecolor="white">
              <v:textbox>
                <w:txbxContent>
                  <w:p w14:paraId="48D41C21" w14:textId="7D7B9DEA" w:rsidR="008B7477" w:rsidRDefault="008B7477" w:rsidP="008B7477">
                    <w:pPr>
                      <w:pStyle w:val="Default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Mayor </w:t>
                    </w:r>
                  </w:p>
                  <w:p w14:paraId="0C480AF0" w14:textId="36E801F9" w:rsidR="008B7477" w:rsidRDefault="005E4A08" w:rsidP="008B7477">
                    <w:pPr>
                      <w:pStyle w:val="Default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sz w:val="20"/>
                        <w:szCs w:val="20"/>
                      </w:rPr>
                      <w:t>David Pride</w:t>
                    </w:r>
                    <w:r w:rsidR="008B7477">
                      <w:rPr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</w:p>
                  <w:p w14:paraId="0ACBD293" w14:textId="77777777" w:rsidR="00E9092D" w:rsidRDefault="00E9092D" w:rsidP="008B7477">
                    <w:pPr>
                      <w:pStyle w:val="Default"/>
                      <w:rPr>
                        <w:i/>
                        <w:iCs/>
                        <w:sz w:val="20"/>
                        <w:szCs w:val="20"/>
                      </w:rPr>
                    </w:pPr>
                  </w:p>
                  <w:p w14:paraId="3FB3A655" w14:textId="764D090F" w:rsidR="00E9092D" w:rsidRDefault="00E9092D" w:rsidP="008B7477">
                    <w:pPr>
                      <w:pStyle w:val="Defaul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Mayor Pro-Tem</w:t>
                    </w:r>
                  </w:p>
                  <w:p w14:paraId="28D7F2B2" w14:textId="744D2E0C" w:rsidR="00E9092D" w:rsidRPr="00E9092D" w:rsidRDefault="00E9092D" w:rsidP="008B7477">
                    <w:pPr>
                      <w:pStyle w:val="Default"/>
                      <w:rPr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sz w:val="20"/>
                        <w:szCs w:val="20"/>
                      </w:rPr>
                      <w:t>Beverly Davis</w:t>
                    </w:r>
                  </w:p>
                  <w:p w14:paraId="42D850B6" w14:textId="37CDCC5F" w:rsidR="008B7477" w:rsidRDefault="008B7477" w:rsidP="008B7477">
                    <w:pPr>
                      <w:pStyle w:val="Default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7166654" wp14:editId="5B1F1BD7">
              <wp:extent cx="304800" cy="304800"/>
              <wp:effectExtent l="0" t="0" r="0" b="0"/>
              <wp:docPr id="1869258260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910393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DB69CD">
      <w:t xml:space="preserve">                           </w:t>
    </w:r>
    <w:r w:rsidR="00A543DA">
      <w:t xml:space="preserve"> </w:t>
    </w:r>
    <w:r>
      <w:rPr>
        <w:noProof/>
      </w:rPr>
      <w:drawing>
        <wp:inline distT="0" distB="0" distL="0" distR="0" wp14:anchorId="61608998" wp14:editId="3FC43EEA">
          <wp:extent cx="1076325" cy="10763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43DA">
      <w:t xml:space="preserve">           </w:t>
    </w:r>
  </w:p>
  <w:p w14:paraId="4CEC73C1" w14:textId="77777777" w:rsidR="00DB69CD" w:rsidRDefault="00DB69CD" w:rsidP="00397C19">
    <w:pPr>
      <w:pStyle w:val="Default"/>
      <w:pBdr>
        <w:bottom w:val="single" w:sz="12" w:space="1" w:color="auto"/>
      </w:pBdr>
      <w:jc w:val="center"/>
      <w:rPr>
        <w:rFonts w:ascii="Times New Roman" w:hAnsi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A6"/>
    <w:rsid w:val="000415B4"/>
    <w:rsid w:val="00046755"/>
    <w:rsid w:val="00047B8C"/>
    <w:rsid w:val="00071464"/>
    <w:rsid w:val="000A6127"/>
    <w:rsid w:val="000C7C8E"/>
    <w:rsid w:val="001B0E06"/>
    <w:rsid w:val="001B6202"/>
    <w:rsid w:val="001D531A"/>
    <w:rsid w:val="00220400"/>
    <w:rsid w:val="00263FC7"/>
    <w:rsid w:val="00265BE8"/>
    <w:rsid w:val="0029521A"/>
    <w:rsid w:val="002A1E5C"/>
    <w:rsid w:val="002A554C"/>
    <w:rsid w:val="002E7582"/>
    <w:rsid w:val="00311CB2"/>
    <w:rsid w:val="00336449"/>
    <w:rsid w:val="003741E9"/>
    <w:rsid w:val="00374E58"/>
    <w:rsid w:val="00397C19"/>
    <w:rsid w:val="003B178A"/>
    <w:rsid w:val="003E1DBC"/>
    <w:rsid w:val="003F65E1"/>
    <w:rsid w:val="004629EC"/>
    <w:rsid w:val="004809A7"/>
    <w:rsid w:val="00496F33"/>
    <w:rsid w:val="004A3E4E"/>
    <w:rsid w:val="004B0BF9"/>
    <w:rsid w:val="004E1D93"/>
    <w:rsid w:val="0050040F"/>
    <w:rsid w:val="005011F5"/>
    <w:rsid w:val="00504CED"/>
    <w:rsid w:val="005E4A08"/>
    <w:rsid w:val="006265DC"/>
    <w:rsid w:val="00692499"/>
    <w:rsid w:val="006A109C"/>
    <w:rsid w:val="006A6816"/>
    <w:rsid w:val="006B2A40"/>
    <w:rsid w:val="006B6617"/>
    <w:rsid w:val="006C2CC9"/>
    <w:rsid w:val="006C5BA3"/>
    <w:rsid w:val="006D4DE3"/>
    <w:rsid w:val="006D6284"/>
    <w:rsid w:val="0073298E"/>
    <w:rsid w:val="00760678"/>
    <w:rsid w:val="00764369"/>
    <w:rsid w:val="00766E33"/>
    <w:rsid w:val="0078625A"/>
    <w:rsid w:val="007A3C52"/>
    <w:rsid w:val="007E02A5"/>
    <w:rsid w:val="00831CBA"/>
    <w:rsid w:val="00837909"/>
    <w:rsid w:val="0086473B"/>
    <w:rsid w:val="008A0E97"/>
    <w:rsid w:val="008B7477"/>
    <w:rsid w:val="008C6898"/>
    <w:rsid w:val="008D0357"/>
    <w:rsid w:val="008E35B0"/>
    <w:rsid w:val="009141BC"/>
    <w:rsid w:val="009154E5"/>
    <w:rsid w:val="00931870"/>
    <w:rsid w:val="009A7E4C"/>
    <w:rsid w:val="009E2C0A"/>
    <w:rsid w:val="009E6048"/>
    <w:rsid w:val="00A36F58"/>
    <w:rsid w:val="00A543DA"/>
    <w:rsid w:val="00A63117"/>
    <w:rsid w:val="00A708F5"/>
    <w:rsid w:val="00A74531"/>
    <w:rsid w:val="00A87CAB"/>
    <w:rsid w:val="00AE5136"/>
    <w:rsid w:val="00AF6290"/>
    <w:rsid w:val="00B13607"/>
    <w:rsid w:val="00B231A6"/>
    <w:rsid w:val="00B3593E"/>
    <w:rsid w:val="00B439C1"/>
    <w:rsid w:val="00B52C61"/>
    <w:rsid w:val="00B63377"/>
    <w:rsid w:val="00B77EF4"/>
    <w:rsid w:val="00B94E9A"/>
    <w:rsid w:val="00BD7346"/>
    <w:rsid w:val="00BE189F"/>
    <w:rsid w:val="00C13AB3"/>
    <w:rsid w:val="00C40019"/>
    <w:rsid w:val="00C8092E"/>
    <w:rsid w:val="00CB0086"/>
    <w:rsid w:val="00CE1EBE"/>
    <w:rsid w:val="00D22ABD"/>
    <w:rsid w:val="00D743ED"/>
    <w:rsid w:val="00DB2E3E"/>
    <w:rsid w:val="00DB69CD"/>
    <w:rsid w:val="00DC28F3"/>
    <w:rsid w:val="00DE7E44"/>
    <w:rsid w:val="00E02D26"/>
    <w:rsid w:val="00E17FD8"/>
    <w:rsid w:val="00E9092D"/>
    <w:rsid w:val="00E95BB6"/>
    <w:rsid w:val="00ED133B"/>
    <w:rsid w:val="00F123C0"/>
    <w:rsid w:val="00F14545"/>
    <w:rsid w:val="00F17BD0"/>
    <w:rsid w:val="00F43575"/>
    <w:rsid w:val="00F8332C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43C1BC95"/>
  <w15:docId w15:val="{E15BC3C0-B6C1-4F03-9B58-B66EF43C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93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7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17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1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78A"/>
  </w:style>
  <w:style w:type="paragraph" w:styleId="Footer">
    <w:name w:val="footer"/>
    <w:basedOn w:val="Normal"/>
    <w:link w:val="FooterChar"/>
    <w:uiPriority w:val="99"/>
    <w:unhideWhenUsed/>
    <w:rsid w:val="003B1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78A"/>
  </w:style>
  <w:style w:type="paragraph" w:customStyle="1" w:styleId="msoorganizationname">
    <w:name w:val="msoorganizationname"/>
    <w:rsid w:val="00C13AB3"/>
    <w:pPr>
      <w:spacing w:after="40" w:line="264" w:lineRule="auto"/>
      <w:jc w:val="center"/>
    </w:pPr>
    <w:rPr>
      <w:rFonts w:ascii="Georgia" w:eastAsia="Times New Roman" w:hAnsi="Georgia"/>
      <w:color w:val="D16349"/>
      <w:kern w:val="28"/>
    </w:rPr>
  </w:style>
  <w:style w:type="paragraph" w:customStyle="1" w:styleId="TagLine">
    <w:name w:val="Tag Line"/>
    <w:basedOn w:val="Normal"/>
    <w:rsid w:val="00C13AB3"/>
    <w:pPr>
      <w:spacing w:line="264" w:lineRule="auto"/>
      <w:jc w:val="center"/>
    </w:pPr>
    <w:rPr>
      <w:rFonts w:ascii="Georgia" w:eastAsia="Times New Roman" w:hAnsi="Georgia"/>
      <w:i/>
      <w:iCs/>
      <w:color w:val="8CADAE"/>
      <w:kern w:val="28"/>
      <w:sz w:val="15"/>
      <w:szCs w:val="15"/>
    </w:rPr>
  </w:style>
  <w:style w:type="paragraph" w:customStyle="1" w:styleId="msoaddress">
    <w:name w:val="msoaddress"/>
    <w:rsid w:val="00C13AB3"/>
    <w:pPr>
      <w:spacing w:line="264" w:lineRule="auto"/>
    </w:pPr>
    <w:rPr>
      <w:rFonts w:ascii="Georgia" w:eastAsia="Times New Roman" w:hAnsi="Georgia"/>
      <w:color w:val="62797A"/>
      <w:kern w:val="28"/>
      <w:sz w:val="15"/>
      <w:szCs w:val="15"/>
    </w:rPr>
  </w:style>
  <w:style w:type="paragraph" w:customStyle="1" w:styleId="Default">
    <w:name w:val="Default"/>
    <w:rsid w:val="008B747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5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nny\Downloads\sharpsburgletterhead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7C7D-78A9-462B-953E-C65CC0C7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sharpsburgletterhead (2).dotx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Ginny Landvater</dc:creator>
  <cp:lastModifiedBy>Tracy Sullivan</cp:lastModifiedBy>
  <cp:revision>2</cp:revision>
  <cp:lastPrinted>2024-06-04T13:20:00Z</cp:lastPrinted>
  <dcterms:created xsi:type="dcterms:W3CDTF">2026-04-30T20:35:00Z</dcterms:created>
  <dcterms:modified xsi:type="dcterms:W3CDTF">2026-04-30T20:35:00Z</dcterms:modified>
</cp:coreProperties>
</file>